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andzettel-Layouttabelle"/>
      </w:tblPr>
      <w:tblGrid>
        <w:gridCol w:w="7485"/>
      </w:tblGrid>
      <w:tr w:rsidR="00897FB4" w:rsidRPr="00897FB4" w14:paraId="128B7801" w14:textId="77777777" w:rsidTr="002D70DA">
        <w:trPr>
          <w:trHeight w:val="9319"/>
          <w:tblHeader/>
        </w:trPr>
        <w:tc>
          <w:tcPr>
            <w:tcW w:w="7819" w:type="dxa"/>
          </w:tcPr>
          <w:p w14:paraId="33CC8FD2" w14:textId="77777777" w:rsidR="00897FB4" w:rsidRPr="00C627B6" w:rsidRDefault="00827162" w:rsidP="00897FB4">
            <w:pPr>
              <w:pStyle w:val="Untertitel"/>
              <w:rPr>
                <w:sz w:val="40"/>
                <w:szCs w:val="44"/>
              </w:rPr>
            </w:pPr>
            <w:r w:rsidRPr="00C627B6">
              <w:rPr>
                <w:sz w:val="40"/>
                <w:szCs w:val="44"/>
              </w:rPr>
              <w:t>Einladung zum</w:t>
            </w:r>
          </w:p>
          <w:p w14:paraId="49B629EE" w14:textId="77777777" w:rsidR="00897FB4" w:rsidRPr="00C627B6" w:rsidRDefault="00827162" w:rsidP="00897FB4">
            <w:pPr>
              <w:pStyle w:val="Titel"/>
              <w:rPr>
                <w:sz w:val="56"/>
                <w:szCs w:val="70"/>
              </w:rPr>
            </w:pPr>
            <w:r w:rsidRPr="00C627B6">
              <w:rPr>
                <w:sz w:val="56"/>
                <w:szCs w:val="70"/>
              </w:rPr>
              <w:t>Kontemplativen Gebet</w:t>
            </w:r>
          </w:p>
          <w:p w14:paraId="6C73639A" w14:textId="77777777" w:rsidR="00897FB4" w:rsidRPr="00C627B6" w:rsidRDefault="00827162" w:rsidP="00897FB4">
            <w:pPr>
              <w:pStyle w:val="Untertitel"/>
              <w:rPr>
                <w:sz w:val="40"/>
                <w:szCs w:val="44"/>
              </w:rPr>
            </w:pPr>
            <w:r w:rsidRPr="00C627B6">
              <w:rPr>
                <w:sz w:val="40"/>
                <w:szCs w:val="44"/>
              </w:rPr>
              <w:t>2026</w:t>
            </w:r>
          </w:p>
          <w:p w14:paraId="21C10A7A" w14:textId="77777777" w:rsidR="00827162" w:rsidRDefault="00827162" w:rsidP="00827162">
            <w:pPr>
              <w:pStyle w:val="Uhrzeit"/>
              <w:rPr>
                <w:szCs w:val="40"/>
              </w:rPr>
            </w:pPr>
          </w:p>
          <w:p w14:paraId="05BBA3CB" w14:textId="77777777" w:rsidR="00827162" w:rsidRPr="00875CC4" w:rsidRDefault="00827162" w:rsidP="00827162">
            <w:pPr>
              <w:pStyle w:val="Uhrzeit"/>
              <w:rPr>
                <w:szCs w:val="40"/>
              </w:rPr>
            </w:pPr>
            <w:r w:rsidRPr="00827162">
              <w:rPr>
                <w:rStyle w:val="DatumZchn"/>
                <w:b/>
              </w:rPr>
              <w:t>18.06.2026</w:t>
            </w:r>
            <w:r>
              <w:rPr>
                <w:szCs w:val="40"/>
              </w:rPr>
              <w:t xml:space="preserve"> - 18.00 – 20.00 Uhr</w:t>
            </w:r>
          </w:p>
          <w:p w14:paraId="0A876270" w14:textId="77777777" w:rsidR="00827162" w:rsidRPr="00827162" w:rsidRDefault="00827162" w:rsidP="00827162">
            <w:pPr>
              <w:pStyle w:val="KeinLeerraum"/>
              <w:rPr>
                <w:sz w:val="32"/>
              </w:rPr>
            </w:pPr>
            <w:r w:rsidRPr="00827162">
              <w:rPr>
                <w:sz w:val="32"/>
              </w:rPr>
              <w:t>Übungsabend für alle, die mit dem Kontemplativen Gebet vertraut sind und es auffrischen wollen.</w:t>
            </w:r>
            <w:r w:rsidR="00C627B6">
              <w:rPr>
                <w:sz w:val="32"/>
              </w:rPr>
              <w:br/>
            </w:r>
          </w:p>
          <w:p w14:paraId="06D8254D" w14:textId="77777777" w:rsidR="00827162" w:rsidRPr="00875CC4" w:rsidRDefault="00827162" w:rsidP="00827162">
            <w:pPr>
              <w:pStyle w:val="Uhrzeit"/>
              <w:rPr>
                <w:szCs w:val="40"/>
              </w:rPr>
            </w:pPr>
            <w:r w:rsidRPr="00827162">
              <w:rPr>
                <w:rStyle w:val="DatumZchn"/>
                <w:b/>
              </w:rPr>
              <w:t>07.11.2026</w:t>
            </w:r>
            <w:r>
              <w:rPr>
                <w:szCs w:val="40"/>
              </w:rPr>
              <w:t xml:space="preserve"> </w:t>
            </w:r>
            <w:r w:rsidR="00F10254">
              <w:rPr>
                <w:szCs w:val="40"/>
              </w:rPr>
              <w:t>–</w:t>
            </w:r>
            <w:r>
              <w:rPr>
                <w:szCs w:val="40"/>
              </w:rPr>
              <w:t xml:space="preserve"> </w:t>
            </w:r>
            <w:r w:rsidR="00F10254">
              <w:rPr>
                <w:szCs w:val="40"/>
              </w:rPr>
              <w:t>9.30</w:t>
            </w:r>
            <w:r>
              <w:rPr>
                <w:szCs w:val="40"/>
              </w:rPr>
              <w:t xml:space="preserve"> – </w:t>
            </w:r>
            <w:r w:rsidR="00F10254">
              <w:rPr>
                <w:szCs w:val="40"/>
              </w:rPr>
              <w:t>1</w:t>
            </w:r>
            <w:r>
              <w:rPr>
                <w:szCs w:val="40"/>
              </w:rPr>
              <w:t>2.00 Uhr</w:t>
            </w:r>
          </w:p>
          <w:p w14:paraId="2D1BC0CF" w14:textId="77777777" w:rsidR="00827162" w:rsidRPr="00827162" w:rsidRDefault="00827162" w:rsidP="00827162">
            <w:pPr>
              <w:pStyle w:val="KeinLeerraum"/>
              <w:rPr>
                <w:sz w:val="32"/>
              </w:rPr>
            </w:pPr>
            <w:r w:rsidRPr="00827162">
              <w:rPr>
                <w:sz w:val="32"/>
              </w:rPr>
              <w:t>Einführung ins kontemplative Gebet</w:t>
            </w:r>
            <w:r w:rsidR="00C627B6">
              <w:rPr>
                <w:sz w:val="32"/>
              </w:rPr>
              <w:t>. F</w:t>
            </w:r>
            <w:r w:rsidRPr="00827162">
              <w:rPr>
                <w:sz w:val="32"/>
              </w:rPr>
              <w:t>ür alle, die es kennenlernen wollen und keine Vorerfahrungen haben.</w:t>
            </w:r>
          </w:p>
          <w:p w14:paraId="1CC083C4" w14:textId="77777777" w:rsidR="00897FB4" w:rsidRPr="00C627B6" w:rsidRDefault="00C627B6" w:rsidP="00C627B6">
            <w:pPr>
              <w:pStyle w:val="Datum"/>
              <w:rPr>
                <w:b w:val="0"/>
                <w:bCs w:val="0"/>
                <w:smallCaps w:val="0"/>
                <w:color w:val="572111" w:themeColor="text2"/>
                <w:sz w:val="28"/>
              </w:rPr>
            </w:pPr>
            <w:r w:rsidRPr="00C627B6">
              <w:rPr>
                <w:sz w:val="36"/>
              </w:rPr>
              <w:t xml:space="preserve">Ort: </w:t>
            </w:r>
            <w:r>
              <w:rPr>
                <w:b w:val="0"/>
                <w:bCs w:val="0"/>
                <w:smallCaps w:val="0"/>
                <w:color w:val="572111" w:themeColor="text2"/>
                <w:sz w:val="28"/>
              </w:rPr>
              <w:t>Brücke zum</w:t>
            </w:r>
            <w:r w:rsidR="00827162" w:rsidRPr="00C627B6">
              <w:rPr>
                <w:b w:val="0"/>
                <w:bCs w:val="0"/>
                <w:smallCaps w:val="0"/>
                <w:color w:val="572111" w:themeColor="text2"/>
                <w:sz w:val="28"/>
              </w:rPr>
              <w:t xml:space="preserve"> Leben, </w:t>
            </w:r>
            <w:r w:rsidRPr="00C627B6">
              <w:rPr>
                <w:b w:val="0"/>
                <w:bCs w:val="0"/>
                <w:smallCaps w:val="0"/>
                <w:color w:val="572111" w:themeColor="text2"/>
                <w:sz w:val="28"/>
              </w:rPr>
              <w:t>Gutenbergstraße 3</w:t>
            </w:r>
            <w:r>
              <w:rPr>
                <w:b w:val="0"/>
                <w:bCs w:val="0"/>
                <w:smallCaps w:val="0"/>
                <w:color w:val="572111" w:themeColor="text2"/>
                <w:sz w:val="28"/>
              </w:rPr>
              <w:t xml:space="preserve">, </w:t>
            </w:r>
            <w:r w:rsidRPr="00C627B6">
              <w:rPr>
                <w:b w:val="0"/>
                <w:bCs w:val="0"/>
                <w:smallCaps w:val="0"/>
                <w:color w:val="572111" w:themeColor="text2"/>
                <w:sz w:val="28"/>
              </w:rPr>
              <w:t>76437 Rastatt</w:t>
            </w:r>
          </w:p>
          <w:p w14:paraId="208BC362" w14:textId="77777777" w:rsidR="00C627B6" w:rsidRPr="00C627B6" w:rsidRDefault="00C627B6" w:rsidP="00C627B6">
            <w:pPr>
              <w:pStyle w:val="Datum"/>
            </w:pPr>
          </w:p>
          <w:p w14:paraId="2CD33D87" w14:textId="77777777" w:rsidR="00827162" w:rsidRPr="00C627B6" w:rsidRDefault="00827162" w:rsidP="00827162">
            <w:pPr>
              <w:pStyle w:val="KeinLeerraum"/>
              <w:rPr>
                <w:sz w:val="28"/>
              </w:rPr>
            </w:pPr>
            <w:r w:rsidRPr="00C627B6">
              <w:rPr>
                <w:b/>
                <w:bCs/>
                <w:smallCaps/>
                <w:color w:val="9C2224" w:themeColor="accent2" w:themeShade="BF"/>
                <w:sz w:val="36"/>
              </w:rPr>
              <w:t>Anmeldung</w:t>
            </w:r>
            <w:r w:rsidR="00C627B6">
              <w:rPr>
                <w:sz w:val="28"/>
              </w:rPr>
              <w:t>:</w:t>
            </w:r>
          </w:p>
          <w:p w14:paraId="3EEC1CFD" w14:textId="77777777" w:rsidR="00827162" w:rsidRPr="00C627B6" w:rsidRDefault="00827162" w:rsidP="00827162">
            <w:pPr>
              <w:pStyle w:val="KeinLeerraum"/>
              <w:rPr>
                <w:sz w:val="28"/>
              </w:rPr>
            </w:pPr>
            <w:r w:rsidRPr="00C627B6">
              <w:rPr>
                <w:sz w:val="28"/>
              </w:rPr>
              <w:t xml:space="preserve">Sonja Hannemann, </w:t>
            </w:r>
            <w:hyperlink r:id="rId11" w:history="1">
              <w:r w:rsidRPr="00C627B6">
                <w:rPr>
                  <w:rStyle w:val="Hyperlink"/>
                  <w:sz w:val="28"/>
                  <w:szCs w:val="36"/>
                </w:rPr>
                <w:t>s.hannemann@pastorale-ausbildung.de</w:t>
              </w:r>
            </w:hyperlink>
          </w:p>
          <w:p w14:paraId="0320F18D" w14:textId="77777777" w:rsidR="00827162" w:rsidRPr="00C627B6" w:rsidRDefault="00C627B6" w:rsidP="00827162">
            <w:pPr>
              <w:pStyle w:val="KeinLeerraum"/>
              <w:rPr>
                <w:sz w:val="28"/>
              </w:rPr>
            </w:pPr>
            <w:r>
              <w:rPr>
                <w:sz w:val="28"/>
              </w:rPr>
              <w:t xml:space="preserve">oder: </w:t>
            </w:r>
            <w:r w:rsidR="00827162" w:rsidRPr="00C627B6">
              <w:rPr>
                <w:sz w:val="28"/>
              </w:rPr>
              <w:t xml:space="preserve">Andreas Ernst, </w:t>
            </w:r>
            <w:hyperlink r:id="rId12" w:history="1">
              <w:r w:rsidR="00827162" w:rsidRPr="00C627B6">
                <w:rPr>
                  <w:rStyle w:val="Hyperlink"/>
                  <w:sz w:val="28"/>
                  <w:szCs w:val="36"/>
                </w:rPr>
                <w:t>reniandy@gmx.de</w:t>
              </w:r>
            </w:hyperlink>
            <w:r w:rsidR="00827162" w:rsidRPr="00C627B6">
              <w:rPr>
                <w:sz w:val="28"/>
              </w:rPr>
              <w:t xml:space="preserve"> </w:t>
            </w:r>
          </w:p>
          <w:p w14:paraId="21DF6752" w14:textId="77777777" w:rsidR="00897FB4" w:rsidRPr="00897FB4" w:rsidRDefault="00897FB4" w:rsidP="00827162"/>
        </w:tc>
      </w:tr>
    </w:tbl>
    <w:tbl>
      <w:tblPr>
        <w:tblStyle w:val="Gitternetztabelle4Akzent2"/>
        <w:tblW w:w="9085" w:type="dxa"/>
        <w:tblInd w:w="-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Handzettel-Layouttabelle"/>
      </w:tblPr>
      <w:tblGrid>
        <w:gridCol w:w="9085"/>
      </w:tblGrid>
      <w:tr w:rsidR="00897FB4" w:rsidRPr="00897FB4" w14:paraId="6934F399" w14:textId="77777777" w:rsidTr="002D70DA">
        <w:trPr>
          <w:trHeight w:hRule="exact" w:val="720"/>
          <w:tblHeader/>
        </w:trPr>
        <w:tc>
          <w:tcPr>
            <w:tcW w:w="9085" w:type="dxa"/>
            <w:shd w:val="clear" w:color="auto" w:fill="F7F3E2" w:themeFill="background2"/>
            <w:vAlign w:val="center"/>
          </w:tcPr>
          <w:p w14:paraId="0B878639" w14:textId="77777777" w:rsidR="00897FB4" w:rsidRPr="004F1475" w:rsidRDefault="00897FB4" w:rsidP="001570B2">
            <w:pPr>
              <w:pStyle w:val="Kontaktinfos"/>
              <w:rPr>
                <w:szCs w:val="22"/>
              </w:rPr>
            </w:pPr>
          </w:p>
        </w:tc>
      </w:tr>
    </w:tbl>
    <w:p w14:paraId="2F722BF2" w14:textId="77777777" w:rsidR="002A068F" w:rsidRDefault="002A068F" w:rsidP="00A95506">
      <w:pPr>
        <w:pStyle w:val="KeinLeerraum"/>
      </w:pPr>
    </w:p>
    <w:sectPr w:rsidR="002A068F" w:rsidSect="009C6F56">
      <w:headerReference w:type="first" r:id="rId13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BBBDA" w14:textId="77777777" w:rsidR="00F708CB" w:rsidRDefault="00F708CB" w:rsidP="0068245E">
      <w:pPr>
        <w:spacing w:after="0" w:line="240" w:lineRule="auto"/>
      </w:pPr>
      <w:r>
        <w:separator/>
      </w:r>
    </w:p>
  </w:endnote>
  <w:endnote w:type="continuationSeparator" w:id="0">
    <w:p w14:paraId="7932FADB" w14:textId="77777777" w:rsidR="00F708CB" w:rsidRDefault="00F708CB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4AFC8" w14:textId="77777777" w:rsidR="00F708CB" w:rsidRDefault="00F708CB" w:rsidP="0068245E">
      <w:pPr>
        <w:spacing w:after="0" w:line="240" w:lineRule="auto"/>
      </w:pPr>
      <w:r>
        <w:separator/>
      </w:r>
    </w:p>
  </w:footnote>
  <w:footnote w:type="continuationSeparator" w:id="0">
    <w:p w14:paraId="4BF8F4A4" w14:textId="77777777" w:rsidR="00F708CB" w:rsidRDefault="00F708CB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0A685" w14:textId="77777777" w:rsidR="009124DD" w:rsidRDefault="00897FB4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14A97468" wp14:editId="43E367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ahmen 25" descr="Rahmen um das Dok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2E069FC" id="Rahmen 25" o:spid="_x0000_s1026" alt="Rahmen um das Dok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MwS8lJQCAABt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6060F9D" wp14:editId="3191AE69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pe 1" descr="Blum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Bild 27" descr="Kastanienbraune Blum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Bild 29" descr="Blütenblät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ihandform 31" descr="Blütenblätter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ihandform 32" descr="Blütenblätter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ihandform 33" descr="Blütenblätter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ihandform 34" descr="Blütenblätter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ihandform 35" descr="Blütenblätter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ihandform 36" descr="Blütenblätter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ihandform 37" descr="Blütenblätter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ihandform 38" descr="Blütenblätter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ihandform 39" descr="Blütenblätter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ihandform 40" descr="Blütenblätter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ihandform 41" descr="Blütenblätter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ihandform 42" descr="Blütenblätter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ihandform 43" descr="Blütenblätter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57286C" id="Gruppe 1" o:spid="_x0000_s1026" alt="Blumen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7" o:spid="_x0000_s1027" type="#_x0000_t75" alt="Kastanienbraune Blumen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Kastanienbraune Blumen" croptop="11340f" cropbottom="16322f" cropleft="5137f"/>
                <v:path arrowok="t"/>
              </v:shape>
              <v:shape id="Bild 29" o:spid="_x0000_s1028" type="#_x0000_t75" alt="Blütenblätter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Blütenblätter" croptop="11131f" cropbottom="16412f" cropleft="11563f" cropright="8752f"/>
                <v:path arrowok="t"/>
              </v:shape>
              <v:shape id="Freihandform 31" o:spid="_x0000_s1029" alt="Blütenblätter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ihandform 32" o:spid="_x0000_s1030" alt="Blütenblätter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ihandform 33" o:spid="_x0000_s1031" alt="Blütenblätter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ihandform 34" o:spid="_x0000_s1032" alt="Blütenblätter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ihandform 35" o:spid="_x0000_s1033" alt="Blütenblätter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ihandform 36" o:spid="_x0000_s1034" alt="Blütenblätter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ihandform 37" o:spid="_x0000_s1035" alt="Blütenblätter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ihandform 38" o:spid="_x0000_s1036" alt="Blütenblätter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ihandform 39" o:spid="_x0000_s1037" alt="Blütenblätter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ihandform 40" o:spid="_x0000_s1038" alt="Blütenblätter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ihandform 41" o:spid="_x0000_s1039" alt="Blütenblätter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ihandform 42" o:spid="_x0000_s1040" alt="Blütenblätter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ihandform 43" o:spid="_x0000_s1041" alt="Blütenblätter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50180214">
    <w:abstractNumId w:val="11"/>
  </w:num>
  <w:num w:numId="2" w16cid:durableId="981882822">
    <w:abstractNumId w:val="12"/>
  </w:num>
  <w:num w:numId="3" w16cid:durableId="1545945113">
    <w:abstractNumId w:val="10"/>
  </w:num>
  <w:num w:numId="4" w16cid:durableId="1827546327">
    <w:abstractNumId w:val="9"/>
  </w:num>
  <w:num w:numId="5" w16cid:durableId="1688942958">
    <w:abstractNumId w:val="7"/>
  </w:num>
  <w:num w:numId="6" w16cid:durableId="1338339440">
    <w:abstractNumId w:val="6"/>
  </w:num>
  <w:num w:numId="7" w16cid:durableId="1381201730">
    <w:abstractNumId w:val="5"/>
  </w:num>
  <w:num w:numId="8" w16cid:durableId="1355232748">
    <w:abstractNumId w:val="4"/>
  </w:num>
  <w:num w:numId="9" w16cid:durableId="975993101">
    <w:abstractNumId w:val="8"/>
  </w:num>
  <w:num w:numId="10" w16cid:durableId="1519156819">
    <w:abstractNumId w:val="3"/>
  </w:num>
  <w:num w:numId="11" w16cid:durableId="319891819">
    <w:abstractNumId w:val="2"/>
  </w:num>
  <w:num w:numId="12" w16cid:durableId="1271429771">
    <w:abstractNumId w:val="1"/>
  </w:num>
  <w:num w:numId="13" w16cid:durableId="1734233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162"/>
    <w:rsid w:val="000E33EA"/>
    <w:rsid w:val="001570B2"/>
    <w:rsid w:val="001624C3"/>
    <w:rsid w:val="00174DFC"/>
    <w:rsid w:val="00220400"/>
    <w:rsid w:val="00237E2C"/>
    <w:rsid w:val="002733AA"/>
    <w:rsid w:val="002A068F"/>
    <w:rsid w:val="002B0A49"/>
    <w:rsid w:val="002D70DA"/>
    <w:rsid w:val="00420EB2"/>
    <w:rsid w:val="004611DB"/>
    <w:rsid w:val="004F1475"/>
    <w:rsid w:val="005D2D39"/>
    <w:rsid w:val="0068245E"/>
    <w:rsid w:val="0069500E"/>
    <w:rsid w:val="00713F12"/>
    <w:rsid w:val="007A4EDB"/>
    <w:rsid w:val="00827162"/>
    <w:rsid w:val="00834305"/>
    <w:rsid w:val="00875CC4"/>
    <w:rsid w:val="00897FB4"/>
    <w:rsid w:val="009124DD"/>
    <w:rsid w:val="0094423C"/>
    <w:rsid w:val="009C6F56"/>
    <w:rsid w:val="00A95506"/>
    <w:rsid w:val="00AB123B"/>
    <w:rsid w:val="00B168F9"/>
    <w:rsid w:val="00B22EEA"/>
    <w:rsid w:val="00B62B3A"/>
    <w:rsid w:val="00C627B6"/>
    <w:rsid w:val="00C67FD5"/>
    <w:rsid w:val="00C75F9F"/>
    <w:rsid w:val="00C93A32"/>
    <w:rsid w:val="00CE754C"/>
    <w:rsid w:val="00CF207A"/>
    <w:rsid w:val="00D529A9"/>
    <w:rsid w:val="00E402F3"/>
    <w:rsid w:val="00E43EFE"/>
    <w:rsid w:val="00EA351D"/>
    <w:rsid w:val="00F10254"/>
    <w:rsid w:val="00F547A6"/>
    <w:rsid w:val="00F7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59766A"/>
  <w15:chartTrackingRefBased/>
  <w15:docId w15:val="{9E3A582A-2988-4AF7-84FD-5D7452EB2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de-DE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75F9F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F207A"/>
    <w:rPr>
      <w:color w:val="595959" w:themeColor="text1" w:themeTint="A6"/>
    </w:rPr>
  </w:style>
  <w:style w:type="paragraph" w:styleId="Untertitel">
    <w:name w:val="Subtitle"/>
    <w:basedOn w:val="Standard"/>
    <w:link w:val="UntertitelZchn"/>
    <w:uiPriority w:val="1"/>
    <w:qFormat/>
    <w:rsid w:val="00237E2C"/>
    <w:pPr>
      <w:spacing w:after="40" w:line="228" w:lineRule="auto"/>
      <w:ind w:left="0" w:right="0"/>
    </w:pPr>
    <w:rPr>
      <w:caps/>
      <w:sz w:val="44"/>
    </w:rPr>
  </w:style>
  <w:style w:type="character" w:customStyle="1" w:styleId="UntertitelZchn">
    <w:name w:val="Untertitel Zchn"/>
    <w:basedOn w:val="Absatz-Standardschriftart"/>
    <w:link w:val="Untertitel"/>
    <w:uiPriority w:val="1"/>
    <w:rsid w:val="00237E2C"/>
    <w:rPr>
      <w:caps/>
      <w:sz w:val="44"/>
    </w:rPr>
  </w:style>
  <w:style w:type="paragraph" w:styleId="Titel">
    <w:name w:val="Title"/>
    <w:basedOn w:val="Standard"/>
    <w:link w:val="TitelZchn"/>
    <w:uiPriority w:val="1"/>
    <w:qFormat/>
    <w:rsid w:val="00237E2C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70"/>
    </w:rPr>
  </w:style>
  <w:style w:type="character" w:customStyle="1" w:styleId="TitelZchn">
    <w:name w:val="Titel Zchn"/>
    <w:basedOn w:val="Absatz-Standardschriftart"/>
    <w:link w:val="Titel"/>
    <w:uiPriority w:val="1"/>
    <w:rsid w:val="00237E2C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70"/>
    </w:rPr>
  </w:style>
  <w:style w:type="paragraph" w:styleId="Datum">
    <w:name w:val="Date"/>
    <w:basedOn w:val="Standard"/>
    <w:link w:val="DatumZchn"/>
    <w:uiPriority w:val="2"/>
    <w:unhideWhenUsed/>
    <w:qFormat/>
    <w:rsid w:val="00237E2C"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0"/>
    </w:rPr>
  </w:style>
  <w:style w:type="character" w:customStyle="1" w:styleId="DatumZchn">
    <w:name w:val="Datum Zchn"/>
    <w:basedOn w:val="Absatz-Standardschriftart"/>
    <w:link w:val="Datum"/>
    <w:uiPriority w:val="2"/>
    <w:rsid w:val="00237E2C"/>
    <w:rPr>
      <w:b/>
      <w:bCs/>
      <w:smallCaps/>
      <w:color w:val="9C2224" w:themeColor="accent2" w:themeShade="BF"/>
      <w:sz w:val="40"/>
    </w:rPr>
  </w:style>
  <w:style w:type="paragraph" w:customStyle="1" w:styleId="Uhrzeit">
    <w:name w:val="Uhrzeit"/>
    <w:basedOn w:val="Standard"/>
    <w:uiPriority w:val="2"/>
    <w:qFormat/>
    <w:rsid w:val="00237E2C"/>
    <w:pPr>
      <w:spacing w:after="300" w:line="216" w:lineRule="auto"/>
      <w:contextualSpacing/>
    </w:pPr>
    <w:rPr>
      <w:b/>
      <w:bCs/>
      <w:smallCaps/>
      <w:sz w:val="40"/>
    </w:rPr>
  </w:style>
  <w:style w:type="paragraph" w:customStyle="1" w:styleId="Ort">
    <w:name w:val="Ort"/>
    <w:basedOn w:val="Standard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s">
    <w:name w:val="Kontaktinfos"/>
    <w:basedOn w:val="Standard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Kopfzeile">
    <w:name w:val="header"/>
    <w:basedOn w:val="Standard"/>
    <w:link w:val="KopfzeileZchn"/>
    <w:uiPriority w:val="99"/>
    <w:unhideWhenUsed/>
    <w:rsid w:val="001570B2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70B2"/>
  </w:style>
  <w:style w:type="paragraph" w:styleId="Fuzeile">
    <w:name w:val="footer"/>
    <w:basedOn w:val="Standard"/>
    <w:link w:val="FuzeileZchn"/>
    <w:uiPriority w:val="99"/>
    <w:unhideWhenUsed/>
    <w:rsid w:val="00E43EFE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3EFE"/>
  </w:style>
  <w:style w:type="character" w:customStyle="1" w:styleId="berschrift1Zchn">
    <w:name w:val="Überschrift 1 Zchn"/>
    <w:basedOn w:val="Absatz-Standardschriftart"/>
    <w:link w:val="berschrift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F207A"/>
    <w:rPr>
      <w:i/>
      <w:iCs/>
      <w:color w:val="386065" w:themeColor="accent1" w:themeShade="8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Standard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Absatz-Standardschriftart"/>
    <w:uiPriority w:val="99"/>
    <w:unhideWhenUsed/>
    <w:rsid w:val="00CF207A"/>
    <w:rPr>
      <w:color w:val="386065" w:themeColor="accent1" w:themeShade="80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lenraster">
    <w:name w:val="Table Grid"/>
    <w:basedOn w:val="NormaleTabelle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1">
    <w:name w:val="Grid Table 1 Light Accent 1"/>
    <w:basedOn w:val="NormaleTabelle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2">
    <w:name w:val="Grid Table 4 Accent 2"/>
    <w:basedOn w:val="NormaleTabelle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KeinLeerraum">
    <w:name w:val="No Spacing"/>
    <w:uiPriority w:val="98"/>
    <w:qFormat/>
    <w:rsid w:val="00A95506"/>
    <w:pPr>
      <w:spacing w:after="0" w:line="240" w:lineRule="auto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B123B"/>
    <w:pPr>
      <w:spacing w:after="200" w:line="240" w:lineRule="auto"/>
    </w:pPr>
    <w:rPr>
      <w:i/>
      <w:iCs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AB123B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AB123B"/>
    <w:rPr>
      <w:sz w:val="22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B123B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AB123B"/>
    <w:rPr>
      <w:sz w:val="22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123B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123B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123B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12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123B"/>
    <w:rPr>
      <w:b/>
      <w:bCs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123B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123B"/>
    <w:rPr>
      <w:sz w:val="22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123B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Absatz-Standardschriftar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Schreibmaschine">
    <w:name w:val="HTML Typewriter"/>
    <w:basedOn w:val="Absatz-Standardschriftar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Zch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niandy@gmx.d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.hannemann@pastorale-ausbildung.d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ja\AppData\Roaming\Microsoft\Templates\Handzettel%20f&#252;r%20Fr&#252;hlingsveranstaltung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515247-B987-4576-AA53-F93029116F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Frühlingsveranstaltung.dotx</Template>
  <TotalTime>0</TotalTime>
  <Pages>1</Pages>
  <Words>77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Hannemann</dc:creator>
  <cp:keywords/>
  <dc:description/>
  <cp:lastModifiedBy>kai koenig</cp:lastModifiedBy>
  <cp:revision>2</cp:revision>
  <dcterms:created xsi:type="dcterms:W3CDTF">2026-01-08T20:31:00Z</dcterms:created>
  <dcterms:modified xsi:type="dcterms:W3CDTF">2026-01-08T20:31:00Z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